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黑体_GBK" w:cs="Times New Roman"/>
          <w:spacing w:val="9"/>
          <w:szCs w:val="32"/>
          <w:shd w:val="clear" w:color="auto" w:fill="auto"/>
        </w:rPr>
      </w:pPr>
      <w:r>
        <w:rPr>
          <w:rFonts w:ascii="Times New Roman" w:hAnsi="Times New Roman" w:eastAsia="方正黑体_GBK" w:cs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hint="eastAsia" w:ascii="方正小标宋_GBK" w:eastAsia="方正小标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/>
        </w:rPr>
        <w:t>2024</w:t>
      </w:r>
      <w:r>
        <w:rPr>
          <w:rFonts w:hint="eastAsia" w:ascii="方正小标宋_GBK" w:eastAsia="方正小标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/>
        </w:rPr>
        <w:t>10</w:t>
      </w:r>
      <w:r>
        <w:rPr>
          <w:rFonts w:hint="eastAsia" w:ascii="方正小标宋_GBK" w:eastAsia="方正小标宋_GBK" w:cs="Times New Roman"/>
          <w:sz w:val="32"/>
          <w:szCs w:val="32"/>
        </w:rPr>
        <w:t>月</w:t>
      </w:r>
      <w:r>
        <w:rPr>
          <w:rFonts w:hint="eastAsia" w:ascii="方正小标宋_GBK" w:eastAsia="方正小标宋_GBK" w:cs="Times New Roman"/>
          <w:szCs w:val="32"/>
        </w:rPr>
        <w:t>无锡市安全生产三级执法计划安排情况表</w:t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32"/>
              </w:rPr>
              <w:t>无锡市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无锡市天乙电器制造有限公司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无锡市惠山区长安街道长盛路19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富士胶片和光纯药制膜材料（无锡）有限公司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无锡国家高新技术产业开发区锡兴路55号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无锡德松科技有限公司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无锡国家高新技术产业开发区49-C地块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无锡市瑞特起重机械有限公司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无锡市锡山区东港镇五一园区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无锡博强钢结构工程有限公司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江阴市祝塘镇文林富堰路99号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宜兴维多利亚家具有限公司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宜兴市陶都工业园（丁蜀镇）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江苏远大电缆有限公司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梁溪区广南路311号401室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无锡市航鹄精密机械有限公司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无锡市新吴区梅村新洲路253，255号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江苏耀鑫交通设施有限公司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无锡市滨湖区华庄街道华新村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诺翔新材料无锡有限公司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无锡新区长江路18号8号厂房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江苏蓝必盛化工环保股份有限公司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宜兴市丁蜀镇查林工业区（查林村）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无锡市九龙医疗器械有限公司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无锡市新区硕放溇金村世家桥西路东侧马仙桥路北侧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无锡天奇精工科技有限公司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无锡惠山经济开发区风电科技产业园锦惠路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无锡力芯微电子股份有限公司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新吴区创业产业园新辉环路8号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无锡四棉纺织有限公司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无锡市滨湖区经济技术开发区华谊路28号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无锡市凯源家庭用品有限公司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无锡市锡山经济技术开发区芙蓉中二路498号，无锡市锡山区云林春象路25号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无锡市盛意合成材料有限公司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锡山区安镇镇（厚桥）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无锡市瑞诚电子材料有限公司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惠山区祁达路与蓉塘路交叉口东南100米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江苏益辉节能环保有限公司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宜兴市张渚镇五洞村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无锡华鹏瓶盖有限公司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无锡国家高新技术开发区56号地块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宜兴市瑞弘耐火材料有限公司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宜兴市丁蜀镇潜洛村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无锡宝来光学科技有限公司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无锡市锡山区锡北镇新坝村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江阴市华凤化工植绒有限公司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江阴市玉门西路8号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无锡麦克赛尔能源有限公司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新吴区新区新加坡工业园行创一路15号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江阴市金凤工业用气有限公司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江阴市徐霞客镇璜塘外环南路34号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江阴市恒润重工股份有限公司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江阴市周庄镇欧洲工业园A区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江苏普睿司曼科技有限公司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宜兴市官林镇新宜金公路北侧</w:t>
            </w:r>
          </w:p>
        </w:tc>
      </w:tr>
    </w:tbl>
    <w:p>
      <w:pPr>
        <w:widowControl/>
        <w:jc w:val="left"/>
      </w:pPr>
      <w: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江阴市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江阴市月城昇利生物科技有限公司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江阴市月城镇月翔路32号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bookmarkStart w:id="0" w:name="_GoBack" w:colFirst="1" w:colLast="1"/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江苏和时利新材料股份有限公司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江阴市松文头路32号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江阴宏凯化纤有限公司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江阴市周庄镇科技工业园区华宏工业园澄杨路1108号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中国石化销售股份有限公司江苏江阴澄东大道加油站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江阴市芙蓉大道336号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中国石化销售股份有限公司江苏江阴周东加油站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江阴市周庄镇东大街108号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中国石化销售股份有限公司江苏江阴周庄加油站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江阴市澄杨路1428号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中国石化销售股份有限公司江苏江阴周月加油站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江阴市周庄镇长寿长啸路108号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中国石化销售股份有限公司江苏江阴长寿加油站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江阴市周庄镇长寿云顾路210号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中国石油天然气股份有限公司江苏江阴龙云路加油站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江阴市周庄镇龙云路45号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中油锡山石油有限公司江阴周庄龙山加油站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江阴市澄杨路1527号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中石化壳牌（江苏）石油销售有限公司江阴周南加油站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江阴市周庄镇长寿云顾路495号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江阴新树工程塑料有限公司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江阴市澄江东路6号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中石油江苏燃料沥青有限责任公司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江阴市城东街道石牌村蒋家村139号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江苏怡达化学股份有限公司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江阴市西石桥球庄村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信越（江苏）光棒有限公司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江苏省江阴市利港镇润华路8号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江阴市源顺化学有限公司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江阴市华士镇陆桥勤丰路1007号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江阴市陆桥加油站有限公司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江阴市华士镇陆桥陆西大街118号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中国石油天然气股份有限公司江苏江阴金鑫加油站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江阴市华士镇华陆路106号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中油锡山石油有限公司江阴陆南加油站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江阴市华士镇陆南村华巷上4号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江阴市康源染整有限公司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江阴市长泾镇长东村吴家坝50号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江苏双宇电工材料有限公司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江阴市南闸街道南焦路223号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江阴凯鑫装备科技有限公司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江阴市南闸街道开锦路21号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江阴市云捷机械有限公司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江阴市青阳镇振阳路15-1号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江苏主题派对文化有限公司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江阴市青阳镇振阳路27-1号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江阴市合和人革有限公司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江苏裕恒铝业科技有限公司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江阴市顾山镇顾山工业集中区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江阴燎原装备制造有限公司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江苏省江阴市华士镇红旗路55号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江阴天缘金属制品有限公司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江苏省江阴市华士镇红旗路58号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江阴市联达高分子材料有限公司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江阴市华士镇陆南村云顾路2-1号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江阴永隆塑料有限公司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江阴市华士镇澄鹿路217号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江阴一帆新型护栏有限公司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江阴市申港街道申兴村西街557-1号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江阴双马机电科技有限公司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江阴市临港街道于门村孟家店128号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江苏亿利达水处理设备有限公司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江阴市璜土镇澄路3388号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江苏远卓设备制造有限公司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江苏省无锡市江阴市夏港镇芙蓉大道西段199号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江阴延利汽车饰件股份有限公司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江阴市周庄镇世纪大道北段388号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江阴新顺微电子有限公司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江阴市长山大道78号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江阴信邦电子有限公司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江阴市澄江中路288号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江阴精力模具工程有限公司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江阴市蟠龙山路12号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江阴市富宏纺织器材有限公司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江阴市东盛路50号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江阴市塑天塑料有限公司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江阴市城东街道安全路11号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江阴新洋玩具有限公司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江阴经济开发区长山路56号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江阴市第二橡塑制品厂有限公司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江阴市城东街道金童村方家村67号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江阴市八方混凝土有限公司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江阴市新澄路15号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江阴博创电气有限公司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江阴市新园路11号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江阴市鹰鹏机械有限公司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江阴市新澄路15号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江苏欧士帕节能门窗有限公司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江阴市澄江街道璜塘上村通渡南路116号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江苏海陆科技股份有限公司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江阴市站西路228号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江阴市凯讯包装材料有限公司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江阴市斜泾路12号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江阴市要塞众兴纸制品加工厂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江阴市梅园大街452弄10号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江阴市红尊服装厂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江阴市梅园大街452弄10号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江阴市得宝新材料科技有限公司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江阴市南闸街道开来路11号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江阴市吉瑞机械制造有限公司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江阴市南闸街道观山村东盟科技工业集中区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江阴东瑞电器有限公司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江阴市南闸街道锡澄路281号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江阴市南闸亿丰模具有限公司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街道泾西路31号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江阴捷耀机械有限公司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江阴市南闸街道云南路1771号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江阴市晓达金属制品制造有限公司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江阴市南闸街道开运路18号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江阴宏晟模具钢材料科技有限公司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江阴市南闸街道观山村东盟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科技工业集中区东盟路1号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江苏康瑞新材料科技股份有限公司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江阴市云亭街道那巷路11号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江阴市天一毛纺织有限公司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江阴市澄杨路405号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江阴市华磊金属加工销售有限公司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江阴市澄杨路388号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江阴爱杰新真空科技有限公司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云亭街道小吴巷路2号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江阴市南青科技有限公司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云亭街道吴巷路3号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江阴市东顺钢结构有限公司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云亭街道沈家浜路58号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江阴市鑫志冲件有限公司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江阴市西城路9号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江阴市星亚食品机械有限公司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江阴市镇澄路717号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江阴市源润纺织有限公司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江阴市新沟工业园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江阴市远通物资有限公司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江阴市镇澄路899号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江阴邦特新材料科技股份有限公司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江阴市西城路100-7号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江苏中通管业有限公司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江阴市景贤路819号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江阴市长达钢铁有限公司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江阴市滨江西路388号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江阴市振强钢材预处理有限公司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江阴市景联路6号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江阴东宝服饰有限公司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江阴市临港街道振兴路18号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江阴市嘉宏玻璃制品有限公司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江阴市申港街道申泰路77号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无锡嘉德复合材料有限公司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江阴市申港街道亚包大道87号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江阴恒立复合材料有限公司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江阴市申港街道于门村钱家庄4号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江阴南亚针纺有限公司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江阴市临港街道亚包大道127号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江阴市青兰针纺有限公司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江阴市申港街道申新路18号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江阴市鸿安针纺有限公司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江阴市临港街道申新路6号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江苏双良新能源装备有限公司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江阴市利港街道西利路125号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江阴华奇机械有限公司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江阴市利港街道滨江西路810号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江阴市贝尔诺机械有限公司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江阴市利港街道滨江西路802号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江阴安诺电极有限公司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江阴市利港街道西利路112号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无锡丹洋风能设备有限公司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江阴市利港街道华兴路7号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江阴市脉运智能科技有限公司镇澄路分公司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江阴市利港街道镇澄路2016号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江阴市华伟机械制造有限公司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江阴市利港街道贵宾路9号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江苏德纳精工轴承有限公司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江阴市璜土镇贤庄路5号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江阴诚公转印包装材料有限公司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江阴市璜土镇澄常工业集中区贤庄路2号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江阴申启伟业新材料有限公司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江阴市璜土镇贤庄路6-1号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江苏申星光电医疗器械有限公司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江阴市石庄扬子大道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江阴市三杰机械装备有限公司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江阴市璜土镇兴隆路17号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江阴市飞叶包装有限公司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江阴市璜土高栗村山下头8-1号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江阴市久至金属科技有限公司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江阴市月城镇月东路168-1号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江阴卧龙玻璃钢船艇有限公司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江阴市月城镇健康路底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江阴鑫润塑泡制品有限公司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江阴市月城镇冯径路5号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民诚（江阴）精密制造有限公司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江阴市月城镇月翔路23号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江阴泰富沥青有限公司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江阴市月城镇月翔路28号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江苏必得科技股份有限公司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江阴市月城镇黄杨路6号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江阴市东凯电子配件有限公司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江阴市月城镇月东路181-1号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江阴友利特智能家居有限公司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江阴市月城镇月东路188号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江阴宏创动能科技有限公司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江阴市青阳镇桐岐工业大道18号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无锡腾飞机电冲件有限公司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江阴市青阳镇振阳路27号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江阴市环宇铸造厂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江阴市青阳镇青铜路33号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江阴市长江化工阀门厂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江阴市青阳镇桐岐河滨东路7号(桐岐)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江阴常青模具有限公司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江阴市青阳镇锡澄路1340号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江阴市方强铜业有限公司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江阴市青阳镇锡澄路1316号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江阴市金巨不锈钢制造有限公司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江阴市青阳镇停塘村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江阴长青工艺品有限公司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江阴市青阳镇振阳路27-1号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无锡市尚领石英科技有限公司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江阴市徐霞客镇璜塘工业园区富业路8号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江阴市欣锐金刚石工具有限公司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无锡市江阴市徐霞客镇金凤村李巷上173号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江阴美顺包装科技有限公司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无锡市江阴市徐霞客镇璜塘璜溪路63号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江阴市全裕木业有限公司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江阴市徐霞客镇峭岐霞迎路35号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江阴市同发机械有限公司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江阴市徐霞客镇峭岐工业园区迎宾大道37号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江阴艾利塑料制品有限公司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江阴市徐霞客镇峭岐迎宾大道35号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江阴市京沪化机设备有限公司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江阴市徐霞客镇马镇环北路2号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江阴市求精机械有限公司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江阴市徐霞客镇马镇村大二房59号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江阴开益特种压缩机有限公司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江阴市徐霞客镇马镇东街18号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江阴市美阳纺织有限公司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江阴市华士镇向阳村向阳路1-1号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江阴市乐金纺织有限公司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江阴市华士镇华西民企三路19号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江阴市明丰纺织有限公司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江阴市华士镇澄鹿路239号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江阴众新道具有限公司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江阴市华士镇龙山路白龙寺旁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无锡市鼎冠铝业有限公司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江阴市华士镇海达路78号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江苏尊阳电子科技有限公司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江阴市华士镇向阳村环村东路1号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江阴华西制铁有限公司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江阴市华西高速线材有限公司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江阴市华士镇华西工业园区双桥路8号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江阴市天河纸业有限公司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江阴市周庄镇世纪大道南段788号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江阴市伟泉针织漂染有限公司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江阴市周庄镇山泉路60号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江阴市鑫乐塑料有限公司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江阴市周庄镇长乐村十字坝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江阴市优玛乐科技有限公司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江阴市周庄镇长寿永盛路55号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金昌宇恒镍网股份有限公司江阴天宇分公司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江阴市周庄镇长寿永安路121号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江阴市毅扬机械制造有限公司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江阴市周庄镇华宏村茂市桥6号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江阴市华磁电子有限公司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江阴市澄杨路1502号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江阴市周庄特种化纤色织有限公司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江阴市周庄镇东林路3号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江阴兴佳塑化有限公司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江阴市周庄镇三房巷村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江阴市天盛光电高科有限公司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江阴市周庄镇光明路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江阴市盛东金属制品有限公司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江阴市周庄镇周庄村赶船墩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江阴市普诺得纺织有限公司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江阴市周庄镇宗言村金门路18号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江阴金帛锦机械制造有限公司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江阴市新桥镇东环路19号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江阴中绒纺织品有限公司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江阴市新桥镇新杨路21号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江阴市海伊服饰有限公司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江阴市新桥镇西戴璐9号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江阴市千支红纺织有限公司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江阴市新桥镇新华路18号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江阴市佳旺毛条有限公司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江阴市新桥镇黄河村中房5号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江阴市刘桥纺织有限公司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江阴市长泾镇刘桥村通港路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江阴嘉品塑料科技有限公司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江阴市长泾镇兴园路100-1号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江苏新启澄纺织品有限公司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江阴市长泾镇刘桥村刘家桥1号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江阴市东方印染有限公司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江阴市长泾镇长兴路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江阴市兴江彩印有限公司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江阴市长泾镇长东村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江阴市上航制衣有限公司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江阴市长泾镇南国村赵家宕45号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江阴市文教机械铸造厂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江阴市长泾镇南国村沈家宕8号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江阴市万达纸业有限公司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江阴市长泾镇南国村砻坊里43号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江阴银竹纺织有限公司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江阴市长泾镇南国村砻坊里3-1号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江苏苏青标准件有限公司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江阴市长泾镇河塘中心街152号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江阴市三新家具有限公司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江阴市长泾镇南国村赵家宕10号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江阴市利丰印染有限公司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江阴市长泾镇花园村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江阴市飞瑞机械配件有限公司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江阴市万兴村郑家巷138号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江阴市华夏彩印有限公司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江阴市老锡张路38号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江阴市科辰箱柜制造有限公司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江阴市锡张公路586号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江阴达克罗金属制品有限公司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江阴市荷花路22号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江阴市江盛彩印有限公司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江阴市北国社区工业集中区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江阴熠博精密铸造有限公司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顾山镇锡张路15号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无锡杰尔登商业设备有限公司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江阴市锡张路168号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江阴市天德冷拉型钢有限公司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江阴市新龚村云顾路170号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江阴市沪新针织有限公司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江阴市祝塘镇万福路8号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江阴市建海服饰有限公司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江阴市祝塘镇人民南路78号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江苏塑道管业科技有限公司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江阴市祝塘镇云顾路104号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江阴汉荣科技有限公司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江阴市祝塘镇文林环西路18号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江苏亮果金属制品有限公司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江阴市祝塘镇新圩路58号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江阴市盈翔针织有限公司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江阴市祝塘镇镇南路55号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江阴市润友针织制衣厂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江阴市祝塘镇文林环西路3号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江阴海丰电梯导轨有限公司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江阴市祝塘镇金庄路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宜兴市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无锡市圣马气体有限公司宜兴市高塍镇分公司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宜兴市城北化工原料有限公司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江苏嘉耐高温材料股份有限公司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江苏国信协联能源有限公司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江苏宇星工贸有限公司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宜兴市金鱼陶瓷有限公司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江苏脒诺甫纳米材料有限公司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宜兴威尼特集装袋有限公司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无锡新瑞铝制品有限公司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宜兴市鑫昌铸造有限公司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宜兴市永存机械设备有限公司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江苏优标纤维科技有限公司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江苏品冠人造草坪有限公司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宜兴市铜福来金属材料有限公司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江苏三恒高技术窑具有限公司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无锡市晨光耐火材料有限公司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宜兴市徐舍镇一帆织布厂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宜兴市智润麻棉纺织有限公司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宜兴美上制衣有限公司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江苏天力铝业有限公司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无锡翰之源环保设备有限公司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无锡市恒涛冶金设备有限公司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江苏安耐特新材料科技有限公司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宜兴恒迪纺织有限公司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宜兴国清环保科技有限公司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6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宜兴市锦申厨房设备有限公司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开发区边庄村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宜兴市方远金属科技有限公司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开发区袁桥路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江苏洪流化工机械有限公司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开发区边庄村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无锡腾旭木业有限公司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江苏本硕环保科技有限公司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宜兴市广宜木业有限公司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宜兴市俊标机械设备有限公司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芳桥街道芳桥村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宜兴市晟瑞辰机械设备有限公司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江苏锡筑远通机械有限公司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无锡市诚宇冶金设备制造有限公司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水北村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宜兴市竹箦铸造有限公司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水北村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宜兴市奥贝斯炉业科技有限公司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环科园元宏大厦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宜兴市诚和森包装厂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新街街道王晶食品厂内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宜兴市环拓机械制造有限公司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新街街道王晶食品厂内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宜兴市天韵陶瓷有限公司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洛涧村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宜兴市新跃节能材料有限公司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双庙村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宜兴市民生化工设备有限公司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潘南社区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宜兴市兴辉陶瓷厂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查林村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宜兴市鹏宇陶瓷有限公司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潘南社区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宜兴市丁蜀镇春竹陶艺厂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三洞桥村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宜兴市山佳电子科技有限公司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川埠村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宜兴市大大瓷业有限公司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查林村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宜兴市聚鸿陶瓷有限公司 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潜洛村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宜兴市丁蜀镇晨光机械热处理厂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紫砂村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江苏腾凯环保科技有限公司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大浦村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宜兴市浒墅关耐火材料有限公司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洑东村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宜兴市金庄电器控制设备厂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方钱村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宜兴市华能炉料有限公司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施荡村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无锡市恒江电缆有限公司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无锡市博言玻璃制品有限公司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官林镇工业C区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宜兴市浩腾电缆有限公司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官林镇工业C区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江苏新长峰线缆有限公司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启迪路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卓越牧科智能装备（江苏）有限公司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东尧村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江苏红峰电缆集团有限公司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丰义官丰路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宜兴市百越电工器材有限公司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无锡中川环保科技有限公司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宜兴市华兴封头有限公司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江苏兴海环保科技有限公司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宜兴市清溪环保填料有限公司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塍西村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宜兴市奇东环保设备有限公司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塍西村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江苏华彬给排水设备有限公司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江苏光阳动力环保设备有限公司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无锡建耀印花科技有限公司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永兴村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宜兴市联宜纸业有限公司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永兴村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无锡泓宜博机械制造有限公司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同里村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宜兴市庆辉无损检测设备有限公司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大生村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宜兴市嘉铭喷泉设备有限公司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同里村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江苏聚凯环保科技有限公司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宜兴益康环保填料有限公司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宜兴市梓航新材料有限公司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宜兴华浩翔精密科技有限公司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徐舍镇模架园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阿斯米紧固件制造（无锡）有限公司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徐舍镇模架园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无锡远东玻璃有限公司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徐舍镇潘家坝村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宜兴市君发机械有限公司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宜兴市乐程环保有限公司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宜兴市鑫尔达塑料制品有限公司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宜兴市丰胜机械配件厂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洴浰村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宜兴市宜丰染整机械有限公司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洴浰村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宜兴市骏马机床有限公司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徐渎村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宜兴市荣亿通热能设备有限公司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无锡海昆锡成套设备有限公司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江苏聚隆新材料科技有限公司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宜兴市周铁无损探伤材料有限公司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棠下村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无锡市东洋高分子材料有限公司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无锡市诺良传动电器有限公司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江苏新磊泉石业工程有限公司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黄土寺村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江苏泰沫建设有限公司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黄土寺村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宜兴市东海塑料有限公司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宜兴市远景包装制品有限公司　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漕东村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柔凯司新材料科技（无锡）有限公司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黄土寺村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宜兴市张渚镇安泰机械厂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五洞村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宜兴市恒宇冶金电炉设备有限公司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五洞村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无锡泰能光电有限公司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五洞村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宜兴市奥立得纺织有限公司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五洞村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江苏宜兴甘霖生物科技研究院有限公司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五洞村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宜兴市云希纺织有限公司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宜兴市兴龙印铁制罐有限公司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山支岗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宜兴市太华镇美利多纺织厂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宜兴市新亚包装制品有限公司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中弓（江苏）智能设备有限公司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宜兴市东青纺织有限公司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路庄村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宜兴市新圣隆金属材料有限公司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宜兴圣天铜业有限公司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宜兴市西渚镇建宏纺织厂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白塔村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宜兴市韦清炉胆厂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白塔村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宜兴市阳泉纸品有限公司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张阳村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宜兴市锦辉铜材有限公司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宜兴市胜赢照明器具有限公司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银湖村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宜兴佳润门窗有限公司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巷头东路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江苏晶中电子有限公司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惠兴南路8号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ascii="Times New Roman" w:hAnsi="Times New Roman" w:eastAsia="方正仿宋_GBK" w:cs="Times New Roman"/>
                <w:szCs w:val="32"/>
              </w:rPr>
              <w:t>梁溪</w:t>
            </w:r>
            <w:r>
              <w:rPr>
                <w:rFonts w:hint="eastAsia" w:ascii="Times New Roman" w:hAnsi="Times New Roman" w:eastAsia="方正仿宋_GBK" w:cs="Times New Roman"/>
                <w:szCs w:val="32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无锡市昕尔美光电有限公司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无锡市梁溪区南湖大道789号B幢5楼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无锡米乔合金工具有限公司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无锡市梁溪区扬名工业园扬高路2号1号楼西北角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无锡市和尹塑料包装厂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无锡市北塘区前村村东前村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无锡禹志环保科技有限公司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无锡市梁溪区会岸路87号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无锡伦宝等离子科技有限公司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无锡市梁溪区金山北科技产业园C区1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唯客福（无锡）展示系统有限公司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无锡市金山四支路30号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龙口市江东汽车零部件有限公司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无锡市梁溪区山北街道会北路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江苏优速汽车服务有限公司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无锡市北塘区石门路12号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无锡新龙精密金属有限公司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无锡市梁溪区钱皋路168号国联金属材料市场B栋413室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无锡市永胜通机械有限公司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无锡市梁溪区惠钱路63号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无锡国盛生物工程股份有限公司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扬高路6号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无锡市沃克制服有限公司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金山四支路8号2号楼3楼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无锡市华东化学试剂有限公司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无锡市人民中路39号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无锡胜利门苏宁云商销售有限公司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中山路555号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无锡恒隆地产有限公司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无锡市人民中路139号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无锡市科傲艺电子科技有限公司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无锡市锡山新村107号605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无锡安众消防有限公司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无锡市惠钱路23号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无锡市惠山泥人厂有限责任公司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无锡市锡惠路26号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清名桥街道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无锡市政帆商贸有限公司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无锡市时代上河苑30－22－810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清名桥街道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无锡市天台山实验仪器有限公司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无锡市梁溪区塘南路112-5-618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北大街街道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无锡市景华山化工有限公司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中山路615号一楼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北大街街道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无锡市人民医疗器械有限公司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北塘大街80号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广益街道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无锡乐多化工原料有限公司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无锡市广益路287-1825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江苏智石科技有限公司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无锡市扬高路2号新纺园区内4号楼1楼东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无锡高鼎精密机械有限公司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无锡市扬名高新技术产业园B区58号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无锡朗导电子科技有限公司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无锡市南湖大道789号B幢5楼东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无锡市鼎麒新材料科技有限公司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杨岸路190-11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江苏扶远清隆商贸有限公司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杨岸路190-5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无锡市永嘉龙机械有限公司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会岸路86号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黄巷街道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无锡创沃思拓智能装备有限公司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物业路13号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黄巷街道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无锡市康裕过滤材料厂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物业路16号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瞻江街道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无锡市诺德机械塑胶厂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锡澄路丝线厂旁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瞻江街道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无锡市光明刀具有限公司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" w:bidi="ar-SA"/>
              </w:rPr>
              <w:t>庄前新村18号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="-566" w:leftChars="-177"/>
        <w:jc w:val="center"/>
        <w:textAlignment w:val="center"/>
        <w:rPr>
          <w:rFonts w:hint="eastAsia" w:ascii="Times New Roman" w:hAnsi="Times New Roman" w:eastAsia="方正仿宋_GBK" w:cs="Times New Roman"/>
          <w:kern w:val="2"/>
          <w:sz w:val="21"/>
          <w:szCs w:val="21"/>
          <w:shd w:val="clear" w:color="auto" w:fill="auto"/>
          <w:lang w:val="en-US" w:eastAsia="zh-CN" w:bidi="ar-SA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锡山区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无锡市东杨新材料股份有限公司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锡山区鹅湖镇会通路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无锡市优工精密阀门有限公司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锡山区鹅湖镇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甘露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)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群联村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无锡市东方特种泵配件有限公司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锡山区安镇镇厚桥谢埭荡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无锡市鑫雄机电设备有限公司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锡山区厚桥街道嵩山村盛家桥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无锡怡能五金制品有限公司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锡山经济开发区安泰二路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无锡市兴达喷胶棉厂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锡山区羊尖镇宛山村杜家塘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无锡大豪五金制造有限公司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锡山区羊尖镇严家桥村黄家坝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无锡市祥鹏车辆配件有限公司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锡山区羊尖镇东廊路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无锡必成模具有限公司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锡山区羊尖镇南丰村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江苏雅迪科技发展有限公司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无锡市锡山区安镇街道锡山大道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515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无锡川源涂装有限公司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无锡市锡山区安镇街道大成工业园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B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无锡市欧唐纺织品进出口有限公司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无锡市锡山区锡北镇八士昆村桥堍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无锡市华达装饰工程有限公司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锡山区锡北镇张泾穆家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无锡市海东铸造厂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无锡市锡山区东亭钱家庄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无锡市生益动力科技有限公司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无锡市锡山经济开发区春雷东路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无锡圆易纺织科技发展有限公司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无锡市锡山经济开发区云林芙蓉中一路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新创源微电技术（江苏）有限公司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锡山区东北塘街道石新路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栋三、四楼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无锡市强恒机械有限公司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锡山区东北塘镇农坝村农石路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弇山不锈钢（无锡）有限公司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锡山区东北塘街道西新路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无锡香榭食品有限公司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锡山区东北塘石新路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无锡市锦东毛纺染色厂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锡山区东北塘镇农坝村染厂区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无锡市龙泰精密弹性材料有限公司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锡山区东北塘东亭北路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无锡华晟金属制品有限公司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锡山区东北塘锡港路西段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号（东北塘镇锡港路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江苏明途金属制品有限公司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锡山区东北塘锡港路西段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号（东北塘镇锡港路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无锡信业金属制品有限公司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锡山区东北塘锡港路西段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号（东北塘镇锡港路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无锡诚威不锈钢有限公司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锡山区东北塘农石路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无锡建恒纺织科技有限公司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春雷路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长益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)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车业有限公司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芙蓉中二路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496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普沃思环保科技无锡有限公司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蓉兴三路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无锡时代桃源环保设备有限公司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尤沈路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无锡正祥纺织器材有限公司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（二橡胶内）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无锡彰源金属制品有限公司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团结北路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高德（江苏）电子科技股份有限公司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春晖东路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无锡市吉冈精密机械有限公司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芙蓉二路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高德（无锡）电子有限公司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春晖东路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无锡康伟工程陶瓷有限公司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芙蓉四路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统盟（无锡）电子有限公司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芙蓉中三路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无锡市华溢机箱有限公司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无锡市锡山区鹅湖镇柏桥路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无锡瑞鸿泡沫铝有限公司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无锡市锡山区鹅湖镇甘露蔡湾工业园一区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无锡钧亿峰包装有限公司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无锡市锡山区鹅湖镇锡甘路（荡口）杨安桥堍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无锡明德彩印包装有限公司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锡山区鹅湖镇青荡村华夏工业园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C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无锡秋林塑料包装厂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无锡市鹅湖镇甘露甘东桥堍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无锡市佳瑞印刷包装有限公司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无锡市锡山区鹅湖镇新杨路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无锡明宇科技有限公司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无锡市锡山区鹅湖镇新园路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116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无锡市金灿服饰包装有限公司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无锡市鹅湖镇甘露甘东路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无锡市锡联海绵制造有限公司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无锡市锡山区锡北镇张泾工业集中区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锡山区锡北旭麟五金加工厂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无锡市锡山区锡北镇寨门村张河路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无锡市新坝工业用气站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无锡市锡山区锡北镇八士新坝村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无锡市锡山区张泾华联气体采购供应站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无锡市锡山区锡北镇周家阁村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无锡市红兴化工有限公司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锡山区锡北镇泾新村石村龚巷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无锡海拓环保装备科技有限公司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无锡市佳检铁心有限公司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无锡市锡山区锡北镇张泾锡沙路西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无锡市华胜机械有限公司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光明村袁巷路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锡安路向东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米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无锡亨宇减震器科技有限公司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无锡市锡山区锡北镇张泾工业园幸福路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无锡市腾飞铁心制造有限公司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泾新路中段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无锡捷凯瑞动力科技有限公司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安镇街道大成工业园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B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无锡瑞克电动科技有限公司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胶阳路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2900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江苏雅迪智能科技有限公司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安镇街道翔云路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无锡市岳明线束厂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查桥农贸市场三楼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华晨新日新能源汽车有限公司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安镇街道锡山大道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501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久蓝电动科技（无锡）有限公司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安镇街道锡沪东路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无锡市东赫金属制品有限公司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锡山区厚桥街道中心路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无锡市阿尔健船艇设备有限公司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锡山区厚桥街道嵩山村百头场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无锡龙润科技有限公司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锡山区厚桥街道胶阳路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2899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无锡市春晨印刷包装有限公司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锡山区厚桥街道安泰三路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1060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无锡市开英彩印厂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锡山区厚桥街道中心路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无锡市新达包装彩印厂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锡山区厚桥街道中心路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无锡市勤华彩印厂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锡山区厚桥街道陈三房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无锡市炳兴纸塑包装厂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锡山区厚桥谢埭荡村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无锡市汇丰彩印厂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锡山区厚桥街道中东村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无锡市利源印刷装订厂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锡山区厚桥街道谢埭荡村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江苏雪桃重工科技有限公司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无锡市锡山区羊尖胶山路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格莱姆表面处理（无锡）有限公司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无锡市锡山区羊尖镇羊尖工业园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无锡市华美蜡制品有限公司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无锡市锡山区羊尖镇廊下村湾里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无锡市锡山区羊尖镇国强文化用品厂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锡山区羊尖镇廊下村湾里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无锡宇仓仓储设备有限公司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无锡市锡山区羊尖镇龙凤巷村码头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无锡普锐压缩机械制造有限公司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无锡市锡山区羊尖镇锡沪路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新微纳真空科技（无锡）有限公司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无锡市锡山区羊尖镇锡沪路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无锡福爱尔金属科技有限公司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特焙尔食品无锡有限公司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无锡市锡山区羊尖镇廊下村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无锡帕尔多纺织科技有限公司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锡山区东港镇港下五星经济园区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无锡市利佳包装装潢有限公司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锡山区东港镇港下五星园区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无锡泰伯服饰有限公司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无锡市锡山区东港镇红豆新工业城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无锡红豆运动装有限公司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无锡市锡山区东港镇红豆工业城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无锡红豆居家服饰有限公司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锡山区东港镇港下红豆工业城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锡山区东港邦威商业设备厂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锡山区东港镇港东村工业园区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江苏红豆实业股份有限公司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江苏省无锡市锡山区东港镇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无锡市红豆男装有限公司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无锡市锡山区东港镇港下兴港路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无锡双泉化工有限公司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无锡市锡山区东港镇东湖塘社区东升路西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江苏新创天利新材料发展有限公司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无锡市锡山区东港镇山联村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无锡市东湖化工厂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无锡市锡山区东港镇东湖塘日辉桥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无锡飞天润滑油科技股份有限公司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无锡市锡山区东港镇新材料产业园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无锡市神东金属科技有限公司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无锡市锡山区东港镇港东村港王路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无锡市锡山区东港镇卓越车辆附件加工厂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无锡市锡山区东港镇锡港西路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无锡钰弘涂料有限公司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东亭街道卡摩尔汽车广场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D418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无锡特丽浩化工产品有限公司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东亭街道庄桥路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无锡易码电子科技有限公司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东亭街道太湖大道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1099-605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惠山区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江苏迪莱宝精工科技有限公司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无锡惠山经济开发区惠成路87号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道格拉斯（无锡）液压制造有限公司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无锡市惠山区堰新东路30号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无锡市辰平精工科技有限公司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无锡市惠山区长安街道长欣路167号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无锡高仕康新材料科技有限公司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无锡市惠山区堰桥街道堰联路168号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无锡市八方锻造厂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无锡惠山经济开发区前洲配套区北区友新路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塞拉尼斯兴达（无锡）单丝有限公司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无锡市惠山区玉祁镇玉西村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无锡洛社印染有限公司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洛社雅西村中兴东路90号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无锡震达机电有限公司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无锡市惠山区洛社镇枫杨路10号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惠山区洛社镇阔派木业制品厂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无锡市惠山区洛社镇洛圻路99号四楼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无锡太平洋集团有限公司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无锡市惠山区洛社镇石塘湾振石路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无锡威卡威汽车零部件有限公司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无锡惠山经济开发区洛社配套区梧桐路（双庙工业坊南）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无锡群联钢业工程有限公司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无锡惠山经济开发区钱桥配套区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无锡市纵横机电配件有限公司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无锡惠山区经济开发区钱桥配套区内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无锡苏南异型钢管有限公司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无锡市惠山区钱桥街道舜柯社区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无锡贝来钢管有限公司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无锡市惠山区钱桥街道溪南社区金山北路88号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无锡华精合金新材料科技有限公司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无锡市惠山区钱桥溪南村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江苏珈诚纺织有限公司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无锡惠山经济开发区前洲配套万寿路3号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无锡通顺印染有限公司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无锡市惠山区前洲街道西塘村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无锡盛达不锈钢热压模板有限公司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无锡惠山经济开发区前洲配套区余浩路7号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无锡天齐印染有限公司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无锡惠山经济开发区前洲配套区友新路12号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无锡维通利新能源电气有限公司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无锡市惠山区玉祁街道祁北路160号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无锡李贝儿婴童用品有限公司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无锡市惠山区经济开发区玉祁配套区顺祁路16-8号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无锡金牛纺织有限公司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无锡市惠山区前洲街道邓巷村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无锡市东业印染有限公司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无锡惠山经济开发区前洲配套区北区(兴石路东侧、友新路南侧)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东宇东庵（无锡）科技有限公司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无锡市惠山区畅惠路6-8、6-9号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江苏铸鸿锻造有限公司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无锡市惠山区洛社镇杨市工业园区内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无锡杰瑞德自动化科技有限公司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无锡市惠山区风能路67号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无锡市源隆金属制品有限公司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无锡市惠山区畅惠路6号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江苏恒铭达航空设备有限公司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无锡市惠山区锦惠路15-6号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无锡市伊利亚特机械制造有限公司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无锡市惠山区锦惠路15号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江苏乐福德新材料技术有限公司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无锡市惠山区风能路71号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模斯堡模具工业(无锡)有限公司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无锡市惠山区风能路71-2号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无锡展照精密机械科技有限公司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无锡市惠山区和惠路12号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江苏恩优机械部件有限公司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无锡市惠山区风能路67-6号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无锡恒久安泰智能制造有限公司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无锡市惠山区锦惠路20-4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美乐科斯电子制造（无锡）有限公司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无锡市惠山区锦惠路15-1号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安飞陆自动化焊割设备（无锡）有限公司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无锡市惠山区锦惠路15-7号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无锡力马化工机械有限公司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无锡市惠山区金惠路558号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无锡朴业橡塑有限公司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无锡市惠山区西昌路1号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无锡市顺茂金属材料加工厂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无锡市惠山区锡澄南路160号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无锡市山昌混凝土有限公司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无锡市惠山区西昌路12-8号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无锡大力液压机械厂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无锡市惠山区堰丰路5号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无锡隆腾致胜金属制品有限公司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无锡市惠山区漳盛路18-7号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无锡嘉仕特包装机械有限公司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无锡市惠山区西漳路52号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无锡市新大邦调味食品厂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无锡市惠山区堰锦路17号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无锡市鸿昌塑制品厂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无锡市惠山区堰锦路8号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无锡金德瑞除湿节能设备有限公司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无锡市惠山区堰丰路23号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无锡恒润液压油泵有限公司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无锡市惠山区堰丰路21号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无锡市正力机械制造有限公司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无锡市惠山区锡澄路北段38号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无锡诗佳林塑料制品有限公司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无锡市惠山区锡澄路北段38号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无锡市庆荣机械制造有限公司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无锡市惠山区锡澄路北段38号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无锡惠马沈环保科技有限公司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无锡市惠山区锡澄路北段38号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无锡市晓顺机械厂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无锡市惠山区锡澄南路20号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无锡郅隆机械制造有限公司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无锡市惠山区堰丰路11-1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无锡市威莉日化厂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无锡市惠山区锡澄路北段38号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无锡市新时特机械有限公司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无锡市惠山区堰裕路8号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无锡大派电子有限公司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无锡市惠山区漳鸿路18-9号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无锡优捷电子有限公司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无锡市惠山区堰翔路41号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无锡市康信碳制品有限公司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无锡市惠山区洛社镇华圻村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无锡市双君精密铸造厂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无锡市惠山区洛社镇石塘湾运河东路3号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无锡市昌凌铸钢件有限公司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无锡市洛社镇石塘湾秦巷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江苏铸鸿锻造有限公司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无锡市惠山区洛社镇杨市工业园区内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无锡林发新能源科技有限公司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无锡市惠山区洛社镇秦巷村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无锡市陡门东南染织厂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无锡市洛社镇石塘湾陡门村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无锡雪羽悠美印染有限公司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无锡市惠山区洛社镇石塘湾天授村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无锡市华辰带钢有限公司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洛社镇石塘湾运河西路5号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无锡新世纪钢管有限公司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无锡市惠山区钱桥街道胜星路1号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无锡市高嘉钢管有限公司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无锡市惠山区钱桥街道锡陆路366号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无锡市超力超声自动化工程有限公司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无锡市惠山区钱桥街道锡陆路327-1号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无锡市建叶钢管有限公司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无锡市惠山区钱桥街道万东路17号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无锡天威紧固件制造有限公司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无锡市惠山区钱桥街道胜星路12号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无锡市九龙焊管有限公司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无锡市惠山区钱桥街道胜星路16号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无锡大陆钢管有限公司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无锡市惠山区钱桥街道钱洛路86号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无锡市新天地钢管有限公司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无锡市惠山区钱桥街道钱胡路500-1号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无锡协联钢管有限公司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无锡市惠山区钱桥街道西漳汇嘉路1号C2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无锡汇源焊管有限公司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无锡市惠山区钱桥街道钱胡路500-2号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无锡市双得利管业有限公司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无锡市惠山区钱桥街道恒新路8号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无锡市金凯焊管有限公司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无锡市惠山区钱桥街道西漳村胜高路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无锡市丰铭管业有限公司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无锡市惠山区钱桥街道锦溢路2号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无锡市恒毅钢管有限公司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无锡市惠山区钱桥街道汇嘉路168-1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无锡市伟博金属制品有限公司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无锡市惠山区钱桥街道溪南村伟业路3号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无锡市林洲干燥设备有限公司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无锡市惠山区万寿路3-1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无锡海升高压泵有限公司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无锡市惠山区星火路9号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无锡新而立机械设备有限公司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无锡市惠山区兴洲路1号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无锡忠业节能设备厂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无锡市惠山区北惠路18号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无锡市余佳印染机械制造厂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无锡市惠山区友联村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无锡锦瑞纺织品有限公司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无锡惠山经济开发区前洲配套区万寿路12号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无锡市佐佑针纺有限公司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无锡市惠山区新石路8-2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无锡市振华毛纱厂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无锡市惠山区锡玉路14号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无锡鸿辉纺织有限公司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无锡市惠山区蒋巷洛洲路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无锡市信华纺织原料有限公司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无锡市惠山区惠和路5号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无锡市佳诺达针织有限公司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无锡市惠山区北幢村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无锡腾宇纺织品有限公司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无锡市惠山区新印桥印张南路16号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惠山区前洲东胜纺织品加工厂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无锡市惠山区浮舟村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无锡荣坚五金工具有限公司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无锡市惠山区玉祁街道东环路182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无锡市瑞达福利塑料彩印厂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无锡惠山经济开发区玉祁配套区祁北路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无锡特莱斯精密机械制造有限公司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无锡惠山经济开发区玉祁配套区文祁路2号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无锡市永坚金属制品有限公司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无锡惠山经济开发区玉祁配套区玉东路3号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无锡市锡中门窗有限公司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无锡市惠山区玉祁街道芙蓉村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无锡礼社焊管有限公司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无锡市惠山区玉祁街道礼社村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无锡市恒昌型钢有限公司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无锡市惠山区玉祁街道南联村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无锡市富惠钢管有限公司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无锡惠山经济开发区玉祁配套区祁北路37号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无锡锐克电动工具有限公司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无锡市惠山区玉祁街道南联村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无锡市金峰园弹簧制造有限公司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无锡惠山经济开发区玉祁配套区祁桐路18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无锡市勋达无线电厂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无锡市惠山区玉祁街道曙光村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纽维科精密制造江苏有限公司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无锡市惠山区玉祁街道锦祁路1号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无锡天宝电机有限公司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无锡市惠山区玉祁街道锦祁路21号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无锡欧亚精密冲压件有限公司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无锡惠山经济开发区玉祁配套区（玉东村）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无锡市利达喷塑厂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无锡惠山经济开发区阳山配套区天力路3-1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无锡茂杰机械制造有限公司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无锡市惠山区阳山镇花园村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无锡骐泽机械科技有限公司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无锡市惠山经济开发区阳山配套区胜利路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无锡市江南阀门有限公司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无锡惠山经济开发区阳山配套区陆戴路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无锡市亚圣大服饰有限公司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无锡市惠山区阳山镇陆区第二工业园党校路(一照多址)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无锡市速马机械设备有限公司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无锡惠山经济开发区阳山配套区恒通西路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无锡市正祥宏欣机械有限公司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无锡市惠山区阳山镇冬青村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无锡天河结晶器铜管有限公司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无锡惠山经济开发区阳山配套区陆通路12号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无锡市阳山轧辊厂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无锡惠山经济开发区阳山配套区人民西路56号(尹城村)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无锡市世联机械有限公司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无锡市惠山区阳山镇住基村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</w:rPr>
              <w:t>滨湖区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无锡市中岳石化设备有限公司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陆藕路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21-1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无锡日升量仪有限公司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钱姚路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88-S-13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无锡方成包装科技股份有限公司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马山街道常乐路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九众九机器人有限公司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胡埭镇鸿翔路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号标房）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无锡市同步电子制造有限公司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无锡市滨湖区滴翠路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层西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捷太格特轴承（无锡）有限公司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胡埭镇翔鸽路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无锡锅容封盖制造有限公司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胡埭镇文竹路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无锡市青龙山锻造有限公司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青龙山路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无锡市陆区静电喷涂厂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胡埭镇夏渎村石漕头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无锡登海管业有限公司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胡埭镇陆藕路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无锡市万丰高温合金材料有限公司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胡埭镇孟村路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无锡市锡袁不锈钢管有限公司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太湖东群工业园（鸿翔路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江苏百高新材料科技有限公司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胡埭镇陆藕路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21-5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无锡市太湖耐热铸钢厂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胡埭镇联合路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无锡市铸诚铸造有限公司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胡埭镇朝阳路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无锡市胡埭林场机械制造有限公司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胡埭镇林场秦巷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无锡市蠡湖铸业有限公司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胡埭镇天竹路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无锡市正隆精密钢管有限公司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胡埭镇龙游路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无锡普利赛斯冶金制管工具有限公司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胡埭工业园北区刘塘路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无锡市龙岩静电喷涂有限公司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胡埭镇翔鸽路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无锡正东药业有限公司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马山工业园峰影二路8号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无锡市马山加油站有限公司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马山四号桥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中国石化销售股份有限公司江苏无锡张舍加油站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胡埭镇张舍村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无锡正达药业有限公司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马山生物医药工业园霞光路9号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无锡市新峰加油站有限公司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钱荣路59号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无锡方成包材有限公司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胡埭镇莲杆路1号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无锡金龙石化冶金设备制造有限公司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胡埭路18号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无锡市锡西电力石化附件有限公司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马山闾江村虎弄1号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无锡白药山水泥有限公司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马山芙蓉南路140号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无锡市台盛食品有限公司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马山常康路18号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滨湖区马山精威机械厂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马山湖山路76号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无锡瑞傲机械科技有限公司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马山凌波路18号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无锡市湖滨药化设备厂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贡湖社区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无锡市四方机械厂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贡湖社区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无锡广和盛化工设备有限公司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裕新社区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无锡市南泉湖秀塑料厂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山水城胡埭园区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无锡诺泰石化装备有限公司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南湖路2-2号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无锡博德石化装备有限公司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南湖路2-2号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无锡市宇超电子有限公司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蠡开滴翠路100号11号楼2层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无锡天豪电子有限公司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蠡开标准写字楼A3五楼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无锡芯成微科技有限公司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蠡开滴翠路100号10号楼1、2层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无锡新航信息科技有限公司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滴翠路100号9号楼5层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无锡恒驰中兴开关有限公司限公司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陆藕路1号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无锡市瑞方机械制造有限公司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西街粮食站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无锡市卡迪拉饮料有限公司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环镇北路6号大地资产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无锡市昶盛包装材料有限公司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无锡市明恺木制品厂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纬三路到底北面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无锡世珂微电机有限公司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江苏润宝食品有限公司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金桂路6-10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无锡市道胜科技有限公司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天竹路9号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江苏金来奇智能科技有限公司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联合路19号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无锡亿隆达机械有限公司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福源路16号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无锡市骋越液压机械有限公司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纬四路23号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无锡市永耀精密机械有限公司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翠竹路9号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无锡华泰宠物玩具有限责任公司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夏荷路10号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无锡索鑫精密机械制造有限公司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人民西路77号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无锡市科信弹簧制造有限公司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联合路25号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无锡市丹丹食品有限公司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钱胡路801号B栋3楼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无锡新隆东机械有限公司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马鞍村，立顺斜对面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无锡润徽科技发展有限公司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金桂路23号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无锡鑫腾达法兰有限公司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孟村路33号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无锡同辉自动化设备制造有限公司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刘塘路29号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无锡河埒电机有限公司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青龙山路258号青龙山工业园A区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无锡微尔逊流体控制技术有限公司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青龙山128号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无锡拜尔森机械制造有限公司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无锡市钱姚路88号-J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无锡市越海纺织机电有限公司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郑巷130-1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hAnsi="Calibri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无锡麦道电子科技有限公司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联合工业园108号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="-566" w:leftChars="-177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新吴区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无锡华友微电子有限公司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无锡市新区珠江路22号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无锡斯姆特包装制品有限公司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无锡市新吴区硕放杨家湾工业园杨家湾路7号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无锡市梅达电工机械有限公司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无锡市新吴区梅村锡泰路239号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无锡市华宇光微电子科技有限公司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无锡市新吴区漓江路15号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无锡市兰陵铁路器材有限公司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无锡市新区梅村南丰一路168号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无锡美琪电梯装饰有限公司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无锡市新吴区华谊路29号-9#北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无锡零零壹精密机械有限公司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无锡市新吴区中关村科技创新园80号1层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无锡鸿高裕建设工程科技有限公司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无锡市新吴区城南路199-2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无锡星海王科技有限公司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无锡市新区旺庄镇工业配套区5号房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无锡市桂宏包装材料有限公司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无锡市新区江溪街道坊前锡贤路86号－1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无锡煜隆生物科技有限公司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无锡市新吴区新辉环路21号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无锡市培盛冶金机械制造有限公司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无锡市新区硕放镇工业园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瑟米莱伯技术（无锡）有限公司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无锡市新吴区新都路2号厂房一楼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无锡铃驰精密机械制造有限公司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无锡市新吴区硕放街道南开路98号（16号厂房）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无锡方赫汽车零部件有限公司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无锡市新区硕放杨家湾路东侧、杨家湾一路北侧地块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无锡格而知信息技术有限公司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无锡市新吴区硕放长江东路208号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无锡圣利手套有限公司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无锡市新吴区硕放红光路5号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无锡海善纺织机械有限公司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无锡市新吴区南丰工业配套B区A-12、A13号地块（新吴区梅村南丰一路8号）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华和服饰贸易无锡有限公司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无锡市新吴区硕放工业园经发七路9号2楼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无锡鑫众帮科技有限公司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无锡市新吴区硕放新东安路23号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无锡新柯工具制造有限公司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无锡市新区硕放工业集中区A47号地块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无锡迈峰电器有限公司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无锡市新吴区鸿山街道鸿西村（无锡市海华印制有限责任公司内）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无锡申穗船舶设备有限责任公司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无锡市新吴区鸿山街道锡协路199号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无锡市华羽精密模塑有限公司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无锡市新吴区新秦路9号1栋厂房东侧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捷普科技（无锡）有限公司自动化分公司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无锡市国家高新技术产业开发区新友北路107号2号厂房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无锡金凯餐饮管理有限公司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无锡市新吴区梅村锡鸿路16号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无锡众德过滤技术有限公司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无锡市新吴区锡泰路216号坤鼎未来智造园17、18号楼301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无锡市梅村经济发展有限公司（锡鸿路点位）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无锡市新吴区梅村锡鸿路13号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无锡市鸿达车辆配件厂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无锡市新区鸿山街道后宅中路131-2号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无锡市伊思丽尔环境科技有限公司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无锡市新吴区硕放南开路98号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金柏艺包装（无锡）有限公司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无锡市新吴区鸿山街道金马路81号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无锡日华精密模塑有限公司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无锡市新吴区硕放锡协路168号一期4号厂房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无锡鸿华造纸机械有限公司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无锡市新吴区锡鸿路66号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无锡赛特机械科技有限公司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无锡市新吴区鸿山街道鸿祥路28号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无锡市实力冶金起重设备有限公司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无锡市新吴区鸿山街道旺鸿路19-3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无锡德仰科技有限公司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无锡市新吴区鸿山街道鸿月路26-1号（5号厂房2楼）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无锡市坤元缝纫加工厂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无锡市新区鸿山镇鸿声河堰桥村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玉动机器（无锡）有限公司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无锡高新技术产业开发区珠江路49号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无锡市志昌机械制造有限公司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无锡市新吴区江溪街道坊前坊广路6号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力达科技（无锡）有限公司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无锡新加坡工业园行创一路5号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无锡维丝美化妆品有限公司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无锡市国家高新技术开发区南丰配套园B区A15号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无锡市亿源包装材料有限公司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无锡市新区旺庄工业配套区二期B-19-4号地块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无锡昕瑞德机械科技有限公司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无锡市新吴区城南路233号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无锡圣博爱液压气动有限公司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无锡市新吴区城南路203-3号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无锡市双赢塑业有限公司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无锡市新区梅村镇新泰工业配套区A-3-4号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江苏金蚕电子科技有限公司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无锡市新吴区城南路226-1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无锡中升汇迪汽车销售服务有限公司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无锡市行创四路8-8号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无锡市周氏摩托车配件厂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无锡市新区坊前镇春阳村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无锡市华群企业服务有限公司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无锡新吴区48号地块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音速科技（无锡）有限公司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无锡市新吴区新洲路15号汇鸿中天无锡工业园三期项目4#楼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无锡威森光电科技有限公司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无锡新吴区无锡中关村软件园42号楼102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无锡凯思杰科技有限公司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无锡市新吴区菱湖大道111号软件园鲸鱼座B-1座1层、3层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无锡鑫普机械有限公司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无锡市新吴区江溪街道坊前新风路11号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尚宁光电无锡有限公司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无锡市新吴区清源路20号立业楼D302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无锡市新安紧固件厂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无锡市新区新安李东村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无锡市群力工艺绒织造有限公司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无锡市梅村镇群力村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无锡涌联环保科技有限公司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无锡中关村软件园60号（L1）-101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无锡依莱斯机械有限公司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无锡市新区硕放工业园五期A12-2号地块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无锡锡硕包装材料有限公司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无锡新吴区硕放街道孙安路25号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无锡金鸿阳科技有限公司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无锡市新吴区硕放新农路5号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无锡三吉精工有限公司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无锡市新区鸿山街道鸿达路108号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无锡帝烨金属构件有限公司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无锡新区硕放工业集中区五期E15号地块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微科达精密科技无锡有限公司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无锡市新吴区新泰路8号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无锡帝朗光学材料科技有限公司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无锡市新吴区硕放溇金村马仙桥路南侧世家桥西路西侧地块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无锡市博朗科技有限公司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无锡市新吴区旺庄街道锡霞路26号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无锡永润生物降解新材料有限公司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无锡市新吴区香楠一路1号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无锡市金声锻造有限公司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无锡市新区硕放镇黄家门村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无锡市杨春塑料制品有限公司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无锡市新区南站工业集中区B区D12地块（梅村坊德路以北）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无锡市富成达科技有限公司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无锡市新区鸿山街道金马路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无锡轩逸电子科技有限公司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无锡市新吴区新友北路111号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无锡市恒丰锁业有限公司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无锡市新区江溪街道坊前峰泉路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无锡乐善金属材料有限公司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无锡市新吴区梅村工业集中区新风路69号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无锡市荣顺达科技有限公司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无锡市新吴区南站工业集中区B区B-07号地块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无锡市新区东新塑料制品有限公司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无锡市新吴区硕放振发三路A3标房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无锡市海兴木业包装有限公司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无锡市新吴区永丰工业园新风路36号1号厂房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江苏发达金属科技有限公司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无锡市新区江溪街道坊前新阳路19号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无锡市鸿亚新材料科技有限公司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无锡市新吴区鸿山街道鸿福路10号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上海海维生物科技有限公司无锡医药科技分公司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无锡市新吴区硕放工业集中区五期C16-3地块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无锡博法诺精密机械有限公司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无锡市新吴区新华路135号一楼6-5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无锡市飞虹线路板厂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无锡市新吴区鸿山街道旺鸿路27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无锡统和新创包装科技有限公司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无锡市新吴区至德大道725号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无锡博雅德精密机械有限公司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无锡市新吴区梅村梅西路101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无锡市震达电塑有限公司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无锡市新吴区金城东路507号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无锡市鼎达科技有限公司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无锡市新区梅村金城东路493号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无锡嘉奕博纺织品有限公司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无锡市新吴区梅村街道锡泰路219号的厂区2号楼2层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无锡市索菲袜业有限公司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无锡市新吴区长江南路17-11（二层西侧）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无锡磐达工业技术有限公司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无锡市新吴区硕放新东安路10#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增上机械制造（大连）有限公司无锡分公司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无锡市新吴区鸿山街道展鸿路40号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无锡童文印刷有限公司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无锡市新吴区鸿山街道旺鸿路19-2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无锡利日能源科技有限公司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无锡市新吴区硕放街道香楠一路10号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无锡志诚特种门窗有限公司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无锡市新吴区鸿山街道南庵路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无锡市奥曼特科技有限公司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无锡市新区硕放里河路12-1号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无锡市大业计算机服务有限公司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无锡市新吴区鸿山街道金马路33号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无锡市艾力斯机械制造厂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无锡市新区鸿山镇后中村工业园(后坊路388号)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无锡市鸿声中心塑料彩印有限公司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无锡市新区鸿山街道鸿声七房桥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无锡市金达智塑包装新材料有限公司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无锡市新吴区鸿山街道金马路10号-1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无锡燕鑫精密机械有限公司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无锡市新吴区新友北路112号</w:t>
            </w:r>
          </w:p>
        </w:tc>
      </w:tr>
    </w:tbl>
    <w:p>
      <w:pPr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-65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xi Sans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  <w:rsids>
    <w:rsidRoot w:val="00000000"/>
    <w:rsid w:val="05FF4B4F"/>
    <w:rsid w:val="19DE6186"/>
    <w:rsid w:val="1BCE8BEC"/>
    <w:rsid w:val="2EDFE391"/>
    <w:rsid w:val="2F372714"/>
    <w:rsid w:val="2FBF3471"/>
    <w:rsid w:val="2FF3E8C0"/>
    <w:rsid w:val="37CEF42D"/>
    <w:rsid w:val="3AF7AA29"/>
    <w:rsid w:val="3B7E3019"/>
    <w:rsid w:val="3D1ED5B1"/>
    <w:rsid w:val="3FD1CDFA"/>
    <w:rsid w:val="3FE9CD92"/>
    <w:rsid w:val="3FFA73E2"/>
    <w:rsid w:val="3FFF20A9"/>
    <w:rsid w:val="3FFF4B48"/>
    <w:rsid w:val="479F2B61"/>
    <w:rsid w:val="4F1E410E"/>
    <w:rsid w:val="4FCE1B2E"/>
    <w:rsid w:val="577CEADD"/>
    <w:rsid w:val="57FFE2FA"/>
    <w:rsid w:val="5DE45E98"/>
    <w:rsid w:val="5E2BF1B1"/>
    <w:rsid w:val="5FAEA688"/>
    <w:rsid w:val="5FDF3CEB"/>
    <w:rsid w:val="64BF0988"/>
    <w:rsid w:val="64FFB63D"/>
    <w:rsid w:val="65EF9604"/>
    <w:rsid w:val="66F914BE"/>
    <w:rsid w:val="67CF751E"/>
    <w:rsid w:val="6C4C8753"/>
    <w:rsid w:val="6DFF6F96"/>
    <w:rsid w:val="6E3EECBD"/>
    <w:rsid w:val="6EF6C0BA"/>
    <w:rsid w:val="6EFF3538"/>
    <w:rsid w:val="6F3A3995"/>
    <w:rsid w:val="6FFF59C4"/>
    <w:rsid w:val="701FDF5F"/>
    <w:rsid w:val="73715479"/>
    <w:rsid w:val="73D752C8"/>
    <w:rsid w:val="7975F661"/>
    <w:rsid w:val="79CFC973"/>
    <w:rsid w:val="79FE94E4"/>
    <w:rsid w:val="7DFF99A2"/>
    <w:rsid w:val="7EFF0C00"/>
    <w:rsid w:val="7F5D3632"/>
    <w:rsid w:val="7F7D08A6"/>
    <w:rsid w:val="7FE15EB4"/>
    <w:rsid w:val="7FFE005B"/>
    <w:rsid w:val="7FFED3BD"/>
    <w:rsid w:val="9E5F0789"/>
    <w:rsid w:val="9FFD9E6E"/>
    <w:rsid w:val="9FFF5B8D"/>
    <w:rsid w:val="AD1CA4E1"/>
    <w:rsid w:val="AD729A99"/>
    <w:rsid w:val="B1EAF300"/>
    <w:rsid w:val="BF5EE3F9"/>
    <w:rsid w:val="BFFEB2D0"/>
    <w:rsid w:val="CCAEAB48"/>
    <w:rsid w:val="D3B8FD80"/>
    <w:rsid w:val="D3BC0E2C"/>
    <w:rsid w:val="D9FD473B"/>
    <w:rsid w:val="DA1F6E40"/>
    <w:rsid w:val="DBF5FC7B"/>
    <w:rsid w:val="DE7735EE"/>
    <w:rsid w:val="DE7F8A29"/>
    <w:rsid w:val="DEF5421B"/>
    <w:rsid w:val="EBCF50AA"/>
    <w:rsid w:val="EE77BC70"/>
    <w:rsid w:val="EFED759B"/>
    <w:rsid w:val="F377CA04"/>
    <w:rsid w:val="F3FF5407"/>
    <w:rsid w:val="F579C071"/>
    <w:rsid w:val="F5BF6BB2"/>
    <w:rsid w:val="F5FFF09C"/>
    <w:rsid w:val="F73AE0EE"/>
    <w:rsid w:val="F77D43FA"/>
    <w:rsid w:val="F9FF2AD1"/>
    <w:rsid w:val="FA7F91EF"/>
    <w:rsid w:val="FB7E1541"/>
    <w:rsid w:val="FBB307F8"/>
    <w:rsid w:val="FBF74922"/>
    <w:rsid w:val="FC7F1BB4"/>
    <w:rsid w:val="FD7F7A1B"/>
    <w:rsid w:val="FEBDB11E"/>
    <w:rsid w:val="FEEE39D4"/>
    <w:rsid w:val="FEFFBA86"/>
    <w:rsid w:val="FF5FC2A5"/>
    <w:rsid w:val="FF6F87DC"/>
    <w:rsid w:val="FFDF0FC4"/>
    <w:rsid w:val="FFDF1EB5"/>
    <w:rsid w:val="FFEB2546"/>
    <w:rsid w:val="FFEF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6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</w:rPr>
  </w:style>
  <w:style w:type="paragraph" w:styleId="7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样式1"/>
    <w:basedOn w:val="1"/>
    <w:qFormat/>
    <w:uiPriority w:val="0"/>
    <w:rPr>
      <w:b/>
      <w:color w:val="538135"/>
      <w:sz w:val="28"/>
    </w:rPr>
  </w:style>
  <w:style w:type="character" w:customStyle="1" w:styleId="17">
    <w:name w:val="NormalCharacter"/>
    <w:qFormat/>
    <w:uiPriority w:val="0"/>
  </w:style>
  <w:style w:type="character" w:customStyle="1" w:styleId="18">
    <w:name w:val="font51"/>
    <w:basedOn w:val="13"/>
    <w:qFormat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61"/>
    <w:basedOn w:val="13"/>
    <w:qFormat/>
    <w:uiPriority w:val="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0">
    <w:name w:val="font01"/>
    <w:basedOn w:val="13"/>
    <w:qFormat/>
    <w:uiPriority w:val="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1">
    <w:name w:val="font21"/>
    <w:basedOn w:val="13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2">
    <w:name w:val="font31"/>
    <w:basedOn w:val="13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3">
    <w:name w:val="font41"/>
    <w:basedOn w:val="13"/>
    <w:qFormat/>
    <w:uiPriority w:val="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24">
    <w:name w:val="font11"/>
    <w:basedOn w:val="13"/>
    <w:qFormat/>
    <w:uiPriority w:val="0"/>
    <w:rPr>
      <w:rFonts w:ascii="宋体" w:eastAsia="宋体" w:cs="宋体"/>
      <w:color w:val="000000"/>
      <w:sz w:val="21"/>
      <w:szCs w:val="21"/>
      <w:u w:val="none"/>
    </w:rPr>
  </w:style>
  <w:style w:type="paragraph" w:customStyle="1" w:styleId="25">
    <w:name w:val="Table Text"/>
    <w:basedOn w:val="1"/>
    <w:qFormat/>
    <w:uiPriority w:val="0"/>
    <w:rPr>
      <w:rFonts w:ascii="仿宋" w:eastAsia="仿宋" w:cs="仿宋"/>
      <w:sz w:val="15"/>
      <w:szCs w:val="15"/>
      <w:lang w:val="en-US" w:bidi="ar-SA"/>
    </w:rPr>
  </w:style>
  <w:style w:type="character" w:customStyle="1" w:styleId="26">
    <w:name w:val="font12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7">
    <w:name w:val="font131"/>
    <w:basedOn w:val="13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8">
    <w:name w:val="font112"/>
    <w:basedOn w:val="13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9">
    <w:name w:val="font71"/>
    <w:basedOn w:val="13"/>
    <w:qFormat/>
    <w:uiPriority w:val="0"/>
    <w:rPr>
      <w:rFonts w:hint="eastAsia" w:ascii="方正仿宋_GBK" w:hAnsi="方正仿宋_GBK" w:eastAsia="方正仿宋_GBK" w:cs="方正仿宋_GBK"/>
      <w:color w:val="333333"/>
      <w:sz w:val="24"/>
      <w:szCs w:val="24"/>
      <w:u w:val="none"/>
    </w:rPr>
  </w:style>
  <w:style w:type="character" w:customStyle="1" w:styleId="30">
    <w:name w:val="font81"/>
    <w:basedOn w:val="13"/>
    <w:qFormat/>
    <w:uiPriority w:val="0"/>
    <w:rPr>
      <w:rFonts w:ascii="方正仿宋_GB2312" w:hAns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43</Pages>
  <Words>24033</Words>
  <Characters>26052</Characters>
  <Lines>3967</Lines>
  <Paragraphs>3547</Paragraphs>
  <TotalTime>0</TotalTime>
  <ScaleCrop>false</ScaleCrop>
  <LinksUpToDate>false</LinksUpToDate>
  <CharactersWithSpaces>26071</CharactersWithSpaces>
  <Application>WPS Office_11.8.2.1132_F1E327BC-269C-435d-A152-05C5408002CA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2024-03-10T15:14:00Z</dcterms:created>
  <dc:creator>user</dc:creator>
  <cp:lastModifiedBy>user</cp:lastModifiedBy>
  <dcterms:modified xsi:type="dcterms:W3CDTF">2024-09-29T15:09:18Z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23594A1A138F1CCFBAAFF36679E74CA6</vt:lpwstr>
  </property>
</Properties>
</file>